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0976" w:rsidRDefault="006E0976">
      <w:pPr>
        <w:spacing w:line="56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第七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届“市长杯”大赛区市初赛计划表</w:t>
      </w:r>
    </w:p>
    <w:tbl>
      <w:tblPr>
        <w:tblpPr w:leftFromText="180" w:rightFromText="180" w:vertAnchor="text" w:horzAnchor="page" w:tblpXSpec="center" w:tblpY="671"/>
        <w:tblOverlap w:val="never"/>
        <w:tblW w:w="9173" w:type="dxa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1110"/>
        <w:gridCol w:w="2000"/>
        <w:gridCol w:w="3600"/>
        <w:gridCol w:w="2463"/>
      </w:tblGrid>
      <w:tr w:rsidR="006E0976" w:rsidRPr="00BA2F94">
        <w:trPr>
          <w:trHeight w:val="595"/>
          <w:jc w:val="center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32"/>
                <w:szCs w:val="32"/>
                <w:lang/>
              </w:rPr>
              <w:t>区市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32"/>
                <w:szCs w:val="32"/>
                <w:lang/>
              </w:rPr>
              <w:t>初赛时间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32"/>
                <w:szCs w:val="32"/>
                <w:lang/>
              </w:rPr>
              <w:t>初赛地点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32"/>
                <w:szCs w:val="32"/>
                <w:lang/>
              </w:rPr>
              <w:t>联系方式</w:t>
            </w:r>
          </w:p>
        </w:tc>
      </w:tr>
      <w:tr w:rsidR="006E0976" w:rsidRPr="00BA2F94">
        <w:trPr>
          <w:trHeight w:val="465"/>
          <w:jc w:val="center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胶州市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月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19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日（周一）下午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胶州市三里河创业孵化基地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15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楼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82288235/18953296600</w:t>
            </w:r>
          </w:p>
        </w:tc>
      </w:tr>
      <w:tr w:rsidR="006E0976" w:rsidRPr="00BA2F94">
        <w:trPr>
          <w:trHeight w:val="475"/>
          <w:jc w:val="center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莱西市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月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20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日（周二）下午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莱西市华玺大酒店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88405051/16678608759</w:t>
            </w:r>
          </w:p>
        </w:tc>
      </w:tr>
      <w:tr w:rsidR="006E0976" w:rsidRPr="00BA2F94">
        <w:trPr>
          <w:trHeight w:val="425"/>
          <w:jc w:val="center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城阳区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月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23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日（周五）下午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城阳区天安数码城招商中心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B1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层国际会议中心会议室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58770875/13626395697</w:t>
            </w:r>
          </w:p>
        </w:tc>
      </w:tr>
      <w:tr w:rsidR="006E0976" w:rsidRPr="00BA2F94">
        <w:trPr>
          <w:trHeight w:val="425"/>
          <w:jc w:val="center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市南区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月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26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日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(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周一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)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下午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黄海饭店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85753958/18816395856</w:t>
            </w:r>
          </w:p>
        </w:tc>
      </w:tr>
      <w:tr w:rsidR="006E0976" w:rsidRPr="00BA2F94">
        <w:trPr>
          <w:trHeight w:val="425"/>
          <w:jc w:val="center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即墨区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月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27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日（周二）下午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科创中心负一楼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66091620/13780663602</w:t>
            </w:r>
          </w:p>
        </w:tc>
      </w:tr>
      <w:tr w:rsidR="006E0976" w:rsidRPr="00BA2F94">
        <w:trPr>
          <w:trHeight w:val="425"/>
          <w:jc w:val="center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市北区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月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28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日（周三）下午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纺织谷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66958203/17685596611</w:t>
            </w:r>
          </w:p>
        </w:tc>
      </w:tr>
      <w:tr w:rsidR="006E0976" w:rsidRPr="00BA2F94">
        <w:trPr>
          <w:trHeight w:val="425"/>
          <w:jc w:val="center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李沧区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月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29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日（周四）下午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院士加速器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19853200633</w:t>
            </w:r>
          </w:p>
        </w:tc>
      </w:tr>
      <w:tr w:rsidR="006E0976" w:rsidRPr="00BA2F94">
        <w:trPr>
          <w:trHeight w:val="425"/>
          <w:jc w:val="center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西海岸新区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月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30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日（周五）下午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喜来登酒店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E0976" w:rsidRDefault="006E0976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/>
              </w:rPr>
              <w:t>88151066/15863025481</w:t>
            </w:r>
          </w:p>
        </w:tc>
      </w:tr>
    </w:tbl>
    <w:p w:rsidR="006E0976" w:rsidRDefault="006E0976" w:rsidP="006E0976">
      <w:pPr>
        <w:spacing w:line="560" w:lineRule="exact"/>
        <w:ind w:firstLineChars="200" w:firstLine="31680"/>
        <w:rPr>
          <w:rFonts w:ascii="仿宋_GB2312" w:eastAsia="仿宋_GB2312" w:hAnsi="仿宋" w:cs="仿宋"/>
          <w:sz w:val="32"/>
          <w:szCs w:val="32"/>
        </w:rPr>
      </w:pPr>
    </w:p>
    <w:p w:rsidR="006E0976" w:rsidRDefault="006E0976" w:rsidP="00377DA0">
      <w:pPr>
        <w:spacing w:line="560" w:lineRule="exact"/>
        <w:ind w:firstLineChars="200" w:firstLine="31680"/>
        <w:rPr>
          <w:rFonts w:ascii="仿宋_GB2312" w:eastAsia="仿宋_GB2312" w:hAnsi="仿宋" w:cs="仿宋"/>
          <w:sz w:val="32"/>
          <w:szCs w:val="32"/>
        </w:rPr>
      </w:pPr>
    </w:p>
    <w:p w:rsidR="006E0976" w:rsidRDefault="006E0976" w:rsidP="00377DA0">
      <w:pPr>
        <w:spacing w:line="560" w:lineRule="exact"/>
        <w:ind w:firstLineChars="200" w:firstLine="3168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诚挚欢迎中小企业或创客现场观赛！</w:t>
      </w:r>
    </w:p>
    <w:p w:rsidR="006E0976" w:rsidRDefault="006E0976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</w:p>
    <w:sectPr w:rsidR="006E0976" w:rsidSect="00BC0A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es New Roma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Arial Unicode MS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0690"/>
    <w:rsid w:val="000538E2"/>
    <w:rsid w:val="000F0B4A"/>
    <w:rsid w:val="00193ACC"/>
    <w:rsid w:val="00280690"/>
    <w:rsid w:val="00377DA0"/>
    <w:rsid w:val="003B102B"/>
    <w:rsid w:val="005410AB"/>
    <w:rsid w:val="006E0976"/>
    <w:rsid w:val="00804D8D"/>
    <w:rsid w:val="00922138"/>
    <w:rsid w:val="00934461"/>
    <w:rsid w:val="0098089D"/>
    <w:rsid w:val="009C0A18"/>
    <w:rsid w:val="00B40C06"/>
    <w:rsid w:val="00B431B6"/>
    <w:rsid w:val="00BA2F94"/>
    <w:rsid w:val="00BC0A3C"/>
    <w:rsid w:val="00CD032B"/>
    <w:rsid w:val="00DF3BEF"/>
    <w:rsid w:val="00E94862"/>
    <w:rsid w:val="0330381C"/>
    <w:rsid w:val="04FE1540"/>
    <w:rsid w:val="064D593E"/>
    <w:rsid w:val="09BB2FAB"/>
    <w:rsid w:val="0B2D73AA"/>
    <w:rsid w:val="0C495134"/>
    <w:rsid w:val="0D387C2C"/>
    <w:rsid w:val="0DC5567C"/>
    <w:rsid w:val="0EEC3547"/>
    <w:rsid w:val="139C3209"/>
    <w:rsid w:val="13E21791"/>
    <w:rsid w:val="140F04D0"/>
    <w:rsid w:val="1501168B"/>
    <w:rsid w:val="15541456"/>
    <w:rsid w:val="16ED4511"/>
    <w:rsid w:val="1B04007B"/>
    <w:rsid w:val="1C6F4E95"/>
    <w:rsid w:val="1E517F63"/>
    <w:rsid w:val="1E606CC9"/>
    <w:rsid w:val="20AA2C29"/>
    <w:rsid w:val="248338FB"/>
    <w:rsid w:val="27B461BC"/>
    <w:rsid w:val="27F8784E"/>
    <w:rsid w:val="28443A61"/>
    <w:rsid w:val="28B00D0D"/>
    <w:rsid w:val="306F2B8C"/>
    <w:rsid w:val="34385386"/>
    <w:rsid w:val="357607DE"/>
    <w:rsid w:val="36B56869"/>
    <w:rsid w:val="38F94FFE"/>
    <w:rsid w:val="3AF755F0"/>
    <w:rsid w:val="3B5D0412"/>
    <w:rsid w:val="3BEB3DC1"/>
    <w:rsid w:val="3E365EEE"/>
    <w:rsid w:val="3F1A5D89"/>
    <w:rsid w:val="3F844553"/>
    <w:rsid w:val="40193840"/>
    <w:rsid w:val="430D1B43"/>
    <w:rsid w:val="4418032E"/>
    <w:rsid w:val="46F244BA"/>
    <w:rsid w:val="480C63E1"/>
    <w:rsid w:val="48A177BF"/>
    <w:rsid w:val="48B42C98"/>
    <w:rsid w:val="4B655F43"/>
    <w:rsid w:val="4CB827CD"/>
    <w:rsid w:val="4D613846"/>
    <w:rsid w:val="4E471596"/>
    <w:rsid w:val="504031AF"/>
    <w:rsid w:val="5065014C"/>
    <w:rsid w:val="53417749"/>
    <w:rsid w:val="534808BF"/>
    <w:rsid w:val="5436383C"/>
    <w:rsid w:val="56340043"/>
    <w:rsid w:val="57C72832"/>
    <w:rsid w:val="58C20A37"/>
    <w:rsid w:val="5B895B71"/>
    <w:rsid w:val="5D171C7F"/>
    <w:rsid w:val="5DF63B32"/>
    <w:rsid w:val="5E134B1D"/>
    <w:rsid w:val="5F0743AC"/>
    <w:rsid w:val="5F7D14A7"/>
    <w:rsid w:val="5FB67602"/>
    <w:rsid w:val="60631A11"/>
    <w:rsid w:val="60A90A52"/>
    <w:rsid w:val="60DE65FE"/>
    <w:rsid w:val="61DB7E95"/>
    <w:rsid w:val="62383BF1"/>
    <w:rsid w:val="65AB5620"/>
    <w:rsid w:val="66770ABF"/>
    <w:rsid w:val="673F5476"/>
    <w:rsid w:val="67B21E22"/>
    <w:rsid w:val="698A224F"/>
    <w:rsid w:val="6B2C1F02"/>
    <w:rsid w:val="6B5C00A8"/>
    <w:rsid w:val="6C12107C"/>
    <w:rsid w:val="6D897216"/>
    <w:rsid w:val="6D9A58C4"/>
    <w:rsid w:val="70EB57AD"/>
    <w:rsid w:val="74046092"/>
    <w:rsid w:val="74E76D18"/>
    <w:rsid w:val="75D1021A"/>
    <w:rsid w:val="75FE1B37"/>
    <w:rsid w:val="76364010"/>
    <w:rsid w:val="76FA1CDB"/>
    <w:rsid w:val="77080EDE"/>
    <w:rsid w:val="770C0E01"/>
    <w:rsid w:val="7C5C6314"/>
    <w:rsid w:val="7ED866CC"/>
    <w:rsid w:val="7EE77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uiPriority="0"/>
    <w:lsdException w:name="HTML Bottom of Form" w:locked="1" w:uiPriority="0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semiHidden="1" w:unhideWhenUsed="1"/>
    <w:lsdException w:name="No List" w:locked="1" w:uiPriority="0"/>
    <w:lsdException w:name="Outline List 1" w:locked="1" w:uiPriority="0"/>
    <w:lsdException w:name="Outline List 2" w:locked="1" w:uiPriority="0"/>
    <w:lsdException w:name="Outline List 3" w:locked="1" w:uiPriority="0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Balloon Text" w:semiHidden="1" w:unhideWhenUsed="1"/>
    <w:lsdException w:name="Table Grid" w:uiPriority="59"/>
    <w:lsdException w:name="Table Theme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0A3C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BC0A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BC0A3C"/>
    <w:rPr>
      <w:rFonts w:ascii="Calibri" w:eastAsia="宋体" w:hAnsi="Calibri" w:cs="Times New Roman"/>
      <w:kern w:val="2"/>
      <w:sz w:val="18"/>
      <w:szCs w:val="18"/>
    </w:rPr>
  </w:style>
  <w:style w:type="paragraph" w:styleId="Header">
    <w:name w:val="header"/>
    <w:basedOn w:val="Normal"/>
    <w:link w:val="HeaderChar"/>
    <w:uiPriority w:val="99"/>
    <w:rsid w:val="00BC0A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C0A3C"/>
    <w:rPr>
      <w:rFonts w:ascii="Calibri" w:eastAsia="宋体" w:hAnsi="Calibri" w:cs="Times New Roman"/>
      <w:kern w:val="2"/>
      <w:sz w:val="18"/>
      <w:szCs w:val="18"/>
    </w:rPr>
  </w:style>
  <w:style w:type="paragraph" w:styleId="NormalWeb">
    <w:name w:val="Normal (Web)"/>
    <w:basedOn w:val="Normal"/>
    <w:uiPriority w:val="99"/>
    <w:rsid w:val="00BC0A3C"/>
    <w:pPr>
      <w:spacing w:beforeAutospacing="1" w:afterAutospacing="1"/>
      <w:jc w:val="left"/>
    </w:pPr>
    <w:rPr>
      <w:kern w:val="0"/>
      <w:sz w:val="24"/>
    </w:rPr>
  </w:style>
  <w:style w:type="table" w:styleId="TableGrid">
    <w:name w:val="Table Grid"/>
    <w:basedOn w:val="TableNormal"/>
    <w:uiPriority w:val="99"/>
    <w:rsid w:val="00BC0A3C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99"/>
    <w:qFormat/>
    <w:rsid w:val="00BC0A3C"/>
    <w:rPr>
      <w:rFonts w:cs="Times New Roman"/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1</Pages>
  <Words>64</Words>
  <Characters>369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User</cp:lastModifiedBy>
  <cp:revision>9</cp:revision>
  <dcterms:created xsi:type="dcterms:W3CDTF">2021-07-16T00:30:00Z</dcterms:created>
  <dcterms:modified xsi:type="dcterms:W3CDTF">2021-07-16T06:48:00Z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